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632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111"/>
        <w:gridCol w:w="567"/>
        <w:gridCol w:w="5954"/>
      </w:tblGrid>
      <w:tr w:rsidR="001B2ABD" w:rsidRPr="004B3293" w14:paraId="78EDAEF7" w14:textId="77777777" w:rsidTr="00DC233C">
        <w:trPr>
          <w:trHeight w:val="2733"/>
        </w:trPr>
        <w:tc>
          <w:tcPr>
            <w:tcW w:w="4111" w:type="dxa"/>
            <w:vAlign w:val="bottom"/>
          </w:tcPr>
          <w:p w14:paraId="136B7219" w14:textId="4B0AFA5E" w:rsidR="001B2ABD" w:rsidRPr="004B3293" w:rsidRDefault="00642865" w:rsidP="003B5E32">
            <w:pPr>
              <w:ind w:left="25"/>
              <w:jc w:val="center"/>
            </w:pPr>
            <w:r w:rsidRPr="004B329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29797AA1" wp14:editId="4FD8C469">
                      <wp:simplePos x="0" y="0"/>
                      <wp:positionH relativeFrom="column">
                        <wp:posOffset>175862</wp:posOffset>
                      </wp:positionH>
                      <wp:positionV relativeFrom="paragraph">
                        <wp:posOffset>20287</wp:posOffset>
                      </wp:positionV>
                      <wp:extent cx="2122805" cy="2122805"/>
                      <wp:effectExtent l="19050" t="19050" r="29845" b="29845"/>
                      <wp:wrapNone/>
                      <wp:docPr id="2" name="Ellipse 2" descr="Bruger" title="Professionelt billede af en mands hoved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2805" cy="212280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50800">
                                <a:solidFill>
                                  <a:schemeClr val="bg1"/>
                                </a:solidFill>
                              </a:ln>
                              <a:effectLst>
                                <a:softEdge rad="0"/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8A9DFD6" w14:textId="2061B8E3" w:rsidR="0041096E" w:rsidRDefault="0041096E" w:rsidP="0041096E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9797AA1" id="Ellipse 2" o:spid="_x0000_s1026" alt="Titel: Professionelt billede af en mands hoved - Beskrivelse: Bruger" style="position:absolute;left:0;text-align:left;margin-left:13.85pt;margin-top:1.6pt;width:167.15pt;height:167.1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" strokecolor="white [3212]" strokeweight="4pt">
                      <v:fill r:id="rId11" o:title="Bruger" recolor="t" rotate="t" type="frame"/>
                      <v:stroke joinstyle="miter"/>
                      <v:textbox inset="1mm,1mm,1mm,1mm">
                        <w:txbxContent>
                          <w:p w14:paraId="68A9DFD6" w14:textId="2061B8E3" w:rsidR="0041096E" w:rsidRDefault="0041096E" w:rsidP="0041096E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567" w:type="dxa"/>
          </w:tcPr>
          <w:p w14:paraId="1C04E135" w14:textId="431171E5" w:rsidR="001B2ABD" w:rsidRPr="004B3293" w:rsidRDefault="001B2ABD" w:rsidP="000C45FF">
            <w:pPr>
              <w:tabs>
                <w:tab w:val="left" w:pos="990"/>
              </w:tabs>
            </w:pPr>
          </w:p>
        </w:tc>
        <w:tc>
          <w:tcPr>
            <w:tcW w:w="5954" w:type="dxa"/>
            <w:vAlign w:val="bottom"/>
          </w:tcPr>
          <w:p w14:paraId="032C9239" w14:textId="54C61BF7" w:rsidR="00DD6F88" w:rsidRPr="00233CC0" w:rsidRDefault="00C54FB6" w:rsidP="00C54FB6">
            <w:pPr>
              <w:pStyle w:val="Overskrift1"/>
              <w:rPr>
                <w:color w:val="2C3949"/>
              </w:rPr>
            </w:pPr>
            <w:r w:rsidRPr="00233CC0">
              <w:rPr>
                <w:color w:val="2C3949"/>
              </w:rPr>
              <w:t>navn</w:t>
            </w:r>
            <w:r w:rsidR="000E3EC5" w:rsidRPr="00233CC0">
              <w:rPr>
                <w:color w:val="2C3949"/>
              </w:rPr>
              <w:t xml:space="preserve"> </w:t>
            </w:r>
          </w:p>
          <w:p w14:paraId="6A2D22C0" w14:textId="5689046F" w:rsidR="00DD6F88" w:rsidRPr="00233CC0" w:rsidRDefault="00C54FB6" w:rsidP="00C54FB6">
            <w:pPr>
              <w:pStyle w:val="Overskrift1"/>
              <w:rPr>
                <w:color w:val="2C3949"/>
              </w:rPr>
            </w:pPr>
            <w:r w:rsidRPr="00233CC0">
              <w:rPr>
                <w:color w:val="2C3949"/>
              </w:rPr>
              <w:t>mellemnan</w:t>
            </w:r>
          </w:p>
          <w:p w14:paraId="0240639B" w14:textId="7B0E826C" w:rsidR="001B2ABD" w:rsidRPr="00233CC0" w:rsidRDefault="00C54FB6" w:rsidP="00C54FB6">
            <w:pPr>
              <w:pStyle w:val="Overskrift1"/>
              <w:rPr>
                <w:color w:val="2C3949"/>
              </w:rPr>
            </w:pPr>
            <w:r w:rsidRPr="00233CC0">
              <w:rPr>
                <w:color w:val="2C3949"/>
              </w:rPr>
              <w:t>efternavn</w:t>
            </w:r>
          </w:p>
          <w:p w14:paraId="3F1B914B" w14:textId="77777777" w:rsidR="00AB3E9C" w:rsidRPr="004B3293" w:rsidRDefault="00AB3E9C" w:rsidP="00E127EA">
            <w:pPr>
              <w:pStyle w:val="Undertitel"/>
            </w:pPr>
          </w:p>
          <w:p w14:paraId="57675A7C" w14:textId="6C3EC514" w:rsidR="00E127EA" w:rsidRPr="00233CC0" w:rsidRDefault="000E3EC5" w:rsidP="000D4120">
            <w:pPr>
              <w:pStyle w:val="Ingenafstand"/>
              <w:rPr>
                <w:color w:val="9F7845"/>
              </w:rPr>
            </w:pPr>
            <w:r w:rsidRPr="00233CC0">
              <w:rPr>
                <w:color w:val="9F7845"/>
              </w:rPr>
              <w:t>KLASSENS: TROLD</w:t>
            </w:r>
          </w:p>
          <w:p w14:paraId="7B39F15E" w14:textId="368C412D" w:rsidR="00136F8D" w:rsidRPr="004B3293" w:rsidRDefault="00136F8D" w:rsidP="000D4120">
            <w:pPr>
              <w:pStyle w:val="Ingenafstand"/>
            </w:pPr>
            <w:r w:rsidRPr="00233CC0">
              <w:rPr>
                <w:color w:val="9F7845"/>
              </w:rPr>
              <w:t xml:space="preserve">KÆLENAVN: </w:t>
            </w:r>
            <w:r w:rsidR="00370759" w:rsidRPr="00233CC0">
              <w:rPr>
                <w:color w:val="9F7845"/>
              </w:rPr>
              <w:t>HEELS</w:t>
            </w:r>
          </w:p>
        </w:tc>
      </w:tr>
      <w:tr w:rsidR="001B2ABD" w:rsidRPr="004B3293" w14:paraId="78928458" w14:textId="77777777" w:rsidTr="00DC233C">
        <w:trPr>
          <w:trHeight w:val="11522"/>
        </w:trPr>
        <w:tc>
          <w:tcPr>
            <w:tcW w:w="4111" w:type="dxa"/>
          </w:tcPr>
          <w:p w14:paraId="1B8D977D" w14:textId="6BF5FB1A" w:rsidR="002164BE" w:rsidRPr="004B3293" w:rsidRDefault="002164BE" w:rsidP="00991610">
            <w:pPr>
              <w:pStyle w:val="Overskrift3"/>
              <w:ind w:left="309"/>
            </w:pPr>
          </w:p>
          <w:p w14:paraId="515E2866" w14:textId="71F56C3E" w:rsidR="001B2ABD" w:rsidRPr="00233CC0" w:rsidRDefault="00796DA2" w:rsidP="00C53EB6">
            <w:pPr>
              <w:pStyle w:val="Overskrift3"/>
              <w:ind w:left="309" w:right="174"/>
              <w:rPr>
                <w:b/>
                <w:bCs/>
                <w:color w:val="9F7845"/>
              </w:rPr>
            </w:pPr>
            <w:r w:rsidRPr="00233CC0">
              <w:rPr>
                <w:b/>
                <w:bCs/>
                <w:color w:val="9F7845"/>
              </w:rPr>
              <w:t>OM</w:t>
            </w:r>
          </w:p>
          <w:p w14:paraId="68C92FB6" w14:textId="68D410BC" w:rsidR="00036450" w:rsidRDefault="00796DA2" w:rsidP="003C1059">
            <w:pPr>
              <w:ind w:left="306"/>
              <w:rPr>
                <w:color w:val="FFFFFF" w:themeColor="background1"/>
              </w:rPr>
            </w:pPr>
            <w:r w:rsidRPr="004B3293">
              <w:rPr>
                <w:color w:val="FFFFFF" w:themeColor="background1"/>
              </w:rPr>
              <w:t xml:space="preserve">Navn er sød med rigtig </w:t>
            </w:r>
            <w:r w:rsidR="00375566" w:rsidRPr="004B3293">
              <w:rPr>
                <w:color w:val="FFFFFF" w:themeColor="background1"/>
              </w:rPr>
              <w:t xml:space="preserve">rigtig </w:t>
            </w:r>
            <w:r w:rsidR="00D47FED" w:rsidRPr="004B3293">
              <w:rPr>
                <w:color w:val="FFFFFF" w:themeColor="background1"/>
              </w:rPr>
              <w:t xml:space="preserve">RIGTIG </w:t>
            </w:r>
            <w:r w:rsidRPr="004B3293">
              <w:rPr>
                <w:color w:val="FFFFFF" w:themeColor="background1"/>
              </w:rPr>
              <w:t>mange sko…</w:t>
            </w:r>
          </w:p>
          <w:p w14:paraId="74724458" w14:textId="77777777" w:rsidR="00DA7AE3" w:rsidRDefault="00DA7AE3" w:rsidP="00DA7AE3">
            <w:pPr>
              <w:ind w:left="309" w:right="174"/>
              <w:rPr>
                <w:color w:val="FF0000"/>
              </w:rPr>
            </w:pPr>
          </w:p>
          <w:p w14:paraId="33B30A49" w14:textId="0FB38141" w:rsidR="00DA7AE3" w:rsidRPr="004B3293" w:rsidRDefault="00DA7AE3" w:rsidP="00DA7AE3">
            <w:pPr>
              <w:ind w:left="309" w:right="174"/>
              <w:rPr>
                <w:color w:val="FF0000"/>
              </w:rPr>
            </w:pPr>
            <w:r w:rsidRPr="004B3293">
              <w:rPr>
                <w:color w:val="FF0000"/>
              </w:rPr>
              <w:t xml:space="preserve">INFO: </w:t>
            </w:r>
          </w:p>
          <w:p w14:paraId="769E6F5A" w14:textId="77777777" w:rsidR="00DA7AE3" w:rsidRPr="004B3293" w:rsidRDefault="00DA7AE3" w:rsidP="00DA7AE3">
            <w:pPr>
              <w:ind w:left="309" w:right="174"/>
              <w:rPr>
                <w:color w:val="FF0000"/>
              </w:rPr>
            </w:pPr>
            <w:r w:rsidRPr="004B3293">
              <w:rPr>
                <w:color w:val="FF0000"/>
              </w:rPr>
              <w:t xml:space="preserve">For at skifte billede, højreklik på billedet og vælg ”Udfyldning”, </w:t>
            </w:r>
            <w:r w:rsidRPr="004B3293">
              <w:rPr>
                <w:color w:val="FF0000"/>
              </w:rPr>
              <w:br/>
              <w:t>vælg herefter billede.</w:t>
            </w:r>
          </w:p>
          <w:p w14:paraId="75879F2A" w14:textId="48BF037F" w:rsidR="004D0BAF" w:rsidRPr="00233CC0" w:rsidRDefault="004D0BAF" w:rsidP="00C53EB6">
            <w:pPr>
              <w:pStyle w:val="Overskrift3"/>
              <w:ind w:left="309" w:right="174"/>
              <w:rPr>
                <w:b/>
                <w:bCs/>
                <w:color w:val="9F7845"/>
              </w:rPr>
            </w:pPr>
            <w:r w:rsidRPr="00233CC0">
              <w:rPr>
                <w:b/>
                <w:bCs/>
                <w:color w:val="9F7845"/>
              </w:rPr>
              <w:t>FØDSELSDAG</w:t>
            </w:r>
          </w:p>
          <w:p w14:paraId="5FE6E61C" w14:textId="1B464157" w:rsidR="009E1CB0" w:rsidRPr="004B3293" w:rsidRDefault="004D0BAF" w:rsidP="003C1059">
            <w:pPr>
              <w:ind w:left="306"/>
              <w:rPr>
                <w:color w:val="FFFFFF" w:themeColor="background1"/>
              </w:rPr>
            </w:pPr>
            <w:r w:rsidRPr="004B3293">
              <w:rPr>
                <w:color w:val="FFFFFF" w:themeColor="background1"/>
              </w:rPr>
              <w:t xml:space="preserve">21. </w:t>
            </w:r>
            <w:r w:rsidR="00233CC0" w:rsidRPr="004B3293">
              <w:rPr>
                <w:color w:val="FFFFFF" w:themeColor="background1"/>
              </w:rPr>
              <w:t>juni</w:t>
            </w:r>
          </w:p>
          <w:p w14:paraId="16F3715A" w14:textId="75DBE8A8" w:rsidR="00A93E7D" w:rsidRPr="00233CC0" w:rsidRDefault="00A93E7D" w:rsidP="00C53EB6">
            <w:pPr>
              <w:pStyle w:val="Overskrift3"/>
              <w:ind w:left="309" w:right="174"/>
              <w:rPr>
                <w:b/>
                <w:bCs/>
                <w:color w:val="9F7845"/>
              </w:rPr>
            </w:pPr>
            <w:r w:rsidRPr="00233CC0">
              <w:rPr>
                <w:b/>
                <w:bCs/>
                <w:color w:val="9F7845"/>
              </w:rPr>
              <w:t>SÆRLIGE KENDETEGN</w:t>
            </w:r>
          </w:p>
          <w:p w14:paraId="093837AE" w14:textId="797752A5" w:rsidR="00036450" w:rsidRPr="004B3293" w:rsidRDefault="00A93E7D" w:rsidP="003C1059">
            <w:pPr>
              <w:ind w:left="306"/>
              <w:rPr>
                <w:color w:val="FFFFFF" w:themeColor="background1"/>
              </w:rPr>
            </w:pPr>
            <w:r w:rsidRPr="004B3293">
              <w:rPr>
                <w:color w:val="FFFFFF" w:themeColor="background1"/>
              </w:rPr>
              <w:t>Farverige sko</w:t>
            </w:r>
          </w:p>
          <w:p w14:paraId="4CBCCA87" w14:textId="616BA9F6" w:rsidR="00036450" w:rsidRPr="00233CC0" w:rsidRDefault="002B20F4" w:rsidP="00C53EB6">
            <w:pPr>
              <w:pStyle w:val="Overskrift3"/>
              <w:ind w:left="309" w:right="174"/>
              <w:rPr>
                <w:b/>
                <w:bCs/>
                <w:color w:val="9F7845"/>
              </w:rPr>
            </w:pPr>
            <w:r>
              <w:rPr>
                <w:b/>
                <w:bCs/>
                <w:color w:val="9F7845"/>
              </w:rPr>
              <w:t>KONTAKT</w:t>
            </w:r>
          </w:p>
          <w:p w14:paraId="37CC5F29" w14:textId="6FB2D27A" w:rsidR="004D3011" w:rsidRPr="004B3293" w:rsidRDefault="00796DA2" w:rsidP="00C53EB6">
            <w:pPr>
              <w:ind w:left="309" w:right="174"/>
              <w:rPr>
                <w:color w:val="FFFFFF" w:themeColor="background1"/>
              </w:rPr>
            </w:pPr>
            <w:r w:rsidRPr="004B3293">
              <w:rPr>
                <w:color w:val="FFFFFF" w:themeColor="background1"/>
              </w:rPr>
              <w:t>IG:</w:t>
            </w:r>
          </w:p>
          <w:p w14:paraId="3A418BA1" w14:textId="1E74CC2D" w:rsidR="00796DA2" w:rsidRPr="004B3293" w:rsidRDefault="00796DA2" w:rsidP="00C53EB6">
            <w:pPr>
              <w:ind w:left="309" w:right="174"/>
              <w:rPr>
                <w:color w:val="FFFFFF" w:themeColor="background1"/>
              </w:rPr>
            </w:pPr>
            <w:r w:rsidRPr="004B3293">
              <w:rPr>
                <w:color w:val="FFFFFF" w:themeColor="background1"/>
              </w:rPr>
              <w:t>@nogen</w:t>
            </w:r>
          </w:p>
          <w:p w14:paraId="78C17A23" w14:textId="77777777" w:rsidR="00796DA2" w:rsidRPr="004B3293" w:rsidRDefault="00796DA2" w:rsidP="00C53EB6">
            <w:pPr>
              <w:ind w:left="309" w:right="174"/>
              <w:rPr>
                <w:color w:val="FFFFFF" w:themeColor="background1"/>
              </w:rPr>
            </w:pPr>
          </w:p>
          <w:p w14:paraId="2F89C66E" w14:textId="01C9AA4D" w:rsidR="00796DA2" w:rsidRPr="004B3293" w:rsidRDefault="00796DA2" w:rsidP="00C53EB6">
            <w:pPr>
              <w:ind w:left="309" w:right="174"/>
              <w:rPr>
                <w:color w:val="FFFFFF" w:themeColor="background1"/>
              </w:rPr>
            </w:pPr>
            <w:r w:rsidRPr="004B3293">
              <w:rPr>
                <w:color w:val="FFFFFF" w:themeColor="background1"/>
              </w:rPr>
              <w:t>FB:</w:t>
            </w:r>
          </w:p>
          <w:p w14:paraId="3096F82E" w14:textId="44E6C1A5" w:rsidR="00796DA2" w:rsidRPr="004B3293" w:rsidRDefault="00796DA2" w:rsidP="00C53EB6">
            <w:pPr>
              <w:ind w:left="309" w:right="174"/>
              <w:rPr>
                <w:color w:val="FFFFFF" w:themeColor="background1"/>
              </w:rPr>
            </w:pPr>
            <w:r w:rsidRPr="004B3293">
              <w:rPr>
                <w:color w:val="FFFFFF" w:themeColor="background1"/>
              </w:rPr>
              <w:t>/nogen</w:t>
            </w:r>
          </w:p>
          <w:p w14:paraId="546988D2" w14:textId="77777777" w:rsidR="00796DA2" w:rsidRPr="004B3293" w:rsidRDefault="00796DA2" w:rsidP="00C53EB6">
            <w:pPr>
              <w:ind w:left="309" w:right="174"/>
              <w:rPr>
                <w:color w:val="FFFFFF" w:themeColor="background1"/>
              </w:rPr>
            </w:pPr>
          </w:p>
          <w:p w14:paraId="5E3B6040" w14:textId="690CCE95" w:rsidR="00796DA2" w:rsidRPr="004B3293" w:rsidRDefault="007A4C88" w:rsidP="00C53EB6">
            <w:pPr>
              <w:ind w:left="309" w:right="174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SNAP</w:t>
            </w:r>
            <w:r w:rsidR="00796DA2" w:rsidRPr="004B3293">
              <w:rPr>
                <w:color w:val="FFFFFF" w:themeColor="background1"/>
              </w:rPr>
              <w:t>:</w:t>
            </w:r>
          </w:p>
          <w:p w14:paraId="410EE353" w14:textId="30861A08" w:rsidR="00796DA2" w:rsidRPr="004B3293" w:rsidRDefault="00DD6F88" w:rsidP="00C53EB6">
            <w:pPr>
              <w:ind w:left="309" w:right="174"/>
              <w:rPr>
                <w:color w:val="FFFFFF" w:themeColor="background1"/>
              </w:rPr>
            </w:pPr>
            <w:r w:rsidRPr="004B3293">
              <w:rPr>
                <w:color w:val="FFFFFF" w:themeColor="background1"/>
              </w:rPr>
              <w:t>trold02106</w:t>
            </w:r>
          </w:p>
          <w:p w14:paraId="62128117" w14:textId="77777777" w:rsidR="004D3011" w:rsidRPr="004B3293" w:rsidRDefault="004D3011" w:rsidP="00C53EB6">
            <w:pPr>
              <w:ind w:left="309" w:right="174"/>
              <w:rPr>
                <w:color w:val="FFFFFF" w:themeColor="background1"/>
              </w:rPr>
            </w:pPr>
          </w:p>
          <w:p w14:paraId="26859BDE" w14:textId="2EA2A482" w:rsidR="00DD6F88" w:rsidRPr="004B3293" w:rsidRDefault="00DD6F88" w:rsidP="00C53EB6">
            <w:pPr>
              <w:ind w:left="309" w:right="174"/>
              <w:rPr>
                <w:color w:val="FFFFFF" w:themeColor="background1"/>
              </w:rPr>
            </w:pPr>
            <w:r w:rsidRPr="004B3293">
              <w:rPr>
                <w:color w:val="FFFFFF" w:themeColor="background1"/>
              </w:rPr>
              <w:t>TLF:</w:t>
            </w:r>
          </w:p>
          <w:p w14:paraId="6EB9652B" w14:textId="77777777" w:rsidR="00DD6F88" w:rsidRPr="004B3293" w:rsidRDefault="00DD6F88" w:rsidP="00C53EB6">
            <w:pPr>
              <w:ind w:left="309" w:right="174"/>
              <w:rPr>
                <w:color w:val="FFFFFF" w:themeColor="background1"/>
              </w:rPr>
            </w:pPr>
            <w:r w:rsidRPr="004B3293">
              <w:rPr>
                <w:color w:val="FFFFFF" w:themeColor="background1"/>
              </w:rPr>
              <w:t>98 00 00 00</w:t>
            </w:r>
          </w:p>
          <w:p w14:paraId="39B8B3AC" w14:textId="77777777" w:rsidR="00DD6F88" w:rsidRPr="004B3293" w:rsidRDefault="00DD6F88" w:rsidP="00C53EB6">
            <w:pPr>
              <w:ind w:left="309" w:right="174"/>
              <w:rPr>
                <w:color w:val="FFFFFF" w:themeColor="background1"/>
              </w:rPr>
            </w:pPr>
          </w:p>
          <w:sdt>
            <w:sdtPr>
              <w:rPr>
                <w:color w:val="FFFFFF" w:themeColor="background1"/>
              </w:rPr>
              <w:id w:val="-240260293"/>
              <w:placeholder>
                <w:docPart w:val="123EB65153CF4E4AB249267F966C36F9"/>
              </w:placeholder>
              <w:temporary/>
              <w:showingPlcHdr/>
              <w15:appearance w15:val="hidden"/>
            </w:sdtPr>
            <w:sdtContent>
              <w:p w14:paraId="7AEF4404" w14:textId="2E780324" w:rsidR="004D3011" w:rsidRPr="004B3293" w:rsidRDefault="004D3011" w:rsidP="00C53EB6">
                <w:pPr>
                  <w:ind w:left="309" w:right="174"/>
                  <w:rPr>
                    <w:color w:val="FFFFFF" w:themeColor="background1"/>
                  </w:rPr>
                </w:pPr>
                <w:r w:rsidRPr="004B3293">
                  <w:rPr>
                    <w:color w:val="FFFFFF" w:themeColor="background1"/>
                  </w:rPr>
                  <w:t>MAIL:</w:t>
                </w:r>
              </w:p>
            </w:sdtContent>
          </w:sdt>
          <w:p w14:paraId="5CA8455E" w14:textId="6BCCEEFE" w:rsidR="00B40DB8" w:rsidRPr="004B3293" w:rsidRDefault="002B4D39" w:rsidP="00B40DB8">
            <w:pPr>
              <w:ind w:left="309" w:right="174"/>
            </w:pPr>
            <w:hyperlink r:id="rId12" w:history="1">
              <w:r w:rsidRPr="004B3293">
                <w:rPr>
                  <w:color w:val="FFFFFF" w:themeColor="background1"/>
                </w:rPr>
                <w:t>navn@gmail.com</w:t>
              </w:r>
            </w:hyperlink>
          </w:p>
        </w:tc>
        <w:tc>
          <w:tcPr>
            <w:tcW w:w="567" w:type="dxa"/>
          </w:tcPr>
          <w:p w14:paraId="3E7A18BD" w14:textId="5DC10B5A" w:rsidR="001B2ABD" w:rsidRPr="004B3293" w:rsidRDefault="001B2ABD" w:rsidP="000C45FF">
            <w:pPr>
              <w:tabs>
                <w:tab w:val="left" w:pos="990"/>
              </w:tabs>
            </w:pPr>
          </w:p>
        </w:tc>
        <w:tc>
          <w:tcPr>
            <w:tcW w:w="5954" w:type="dxa"/>
          </w:tcPr>
          <w:p w14:paraId="5BAF23B7" w14:textId="77777777" w:rsidR="00673783" w:rsidRDefault="00673783" w:rsidP="00673783">
            <w:pPr>
              <w:pStyle w:val="Overskrift2"/>
              <w:pBdr>
                <w:bottom w:val="single" w:sz="12" w:space="1" w:color="9F7845"/>
              </w:pBdr>
              <w:rPr>
                <w:color w:val="2C3949"/>
              </w:rPr>
            </w:pPr>
          </w:p>
          <w:p w14:paraId="6D13F295" w14:textId="087A6CDE" w:rsidR="001B2ABD" w:rsidRPr="00673783" w:rsidRDefault="00FE7B58" w:rsidP="00673783">
            <w:pPr>
              <w:pStyle w:val="Overskrift2"/>
              <w:pBdr>
                <w:bottom w:val="single" w:sz="12" w:space="1" w:color="9F7845"/>
              </w:pBdr>
              <w:rPr>
                <w:color w:val="2C3949"/>
              </w:rPr>
            </w:pPr>
            <w:r w:rsidRPr="00673783">
              <w:rPr>
                <w:color w:val="2C3949"/>
              </w:rPr>
              <w:t>FØRSTE INDTRYK</w:t>
            </w:r>
          </w:p>
          <w:p w14:paraId="47351663" w14:textId="7B1F33F8" w:rsidR="00FE7B58" w:rsidRPr="004B3293" w:rsidRDefault="00FE7B58" w:rsidP="00B61CDF">
            <w:r w:rsidRPr="004B3293">
              <w:t>Navn Navnesen var meget stille og…</w:t>
            </w:r>
          </w:p>
          <w:p w14:paraId="4AFD957F" w14:textId="2D408BF4" w:rsidR="003C1059" w:rsidRPr="004B3293" w:rsidRDefault="003C1059" w:rsidP="00B61CDF">
            <w:r w:rsidRPr="004B3293">
              <w:t>Xxxxx xx xxxxxxxxx xxxx xxx, xxxx xxxxx xx xxxxxx xxxx.</w:t>
            </w:r>
          </w:p>
          <w:p w14:paraId="1B3E9B19" w14:textId="08D038B5" w:rsidR="00036450" w:rsidRPr="00233CC0" w:rsidRDefault="00FE7B58" w:rsidP="00673783">
            <w:pPr>
              <w:pStyle w:val="Overskrift2"/>
              <w:pBdr>
                <w:bottom w:val="single" w:sz="12" w:space="1" w:color="9F7845"/>
              </w:pBdr>
              <w:rPr>
                <w:color w:val="2C3949"/>
              </w:rPr>
            </w:pPr>
            <w:r w:rsidRPr="00233CC0">
              <w:rPr>
                <w:color w:val="2C3949"/>
              </w:rPr>
              <w:t>MEST BRUGTE SÆTNING</w:t>
            </w:r>
            <w:r w:rsidR="00166BA8" w:rsidRPr="00233CC0">
              <w:rPr>
                <w:color w:val="2C3949"/>
              </w:rPr>
              <w:t xml:space="preserve"> / </w:t>
            </w:r>
            <w:r w:rsidR="002B20F4">
              <w:rPr>
                <w:color w:val="2C3949"/>
              </w:rPr>
              <w:t>SJOVE UDTRYK</w:t>
            </w:r>
          </w:p>
          <w:p w14:paraId="1309B60E" w14:textId="7719AE98" w:rsidR="00FE7B58" w:rsidRPr="004B3293" w:rsidRDefault="00FE7B58" w:rsidP="00B61CDF">
            <w:r w:rsidRPr="004B3293">
              <w:t>Sko og veninder kan man aldrig få nok af.</w:t>
            </w:r>
          </w:p>
          <w:p w14:paraId="154CB5F8" w14:textId="77777777" w:rsidR="003C1059" w:rsidRPr="004B3293" w:rsidRDefault="003C1059" w:rsidP="003C1059">
            <w:r w:rsidRPr="004B3293">
              <w:t>Xxxxx xx xxxxxxxxx xxxx xxx, xxxx xxxxx xx xxxxxx xxxx.</w:t>
            </w:r>
          </w:p>
          <w:p w14:paraId="5670F029" w14:textId="45BA4091" w:rsidR="00307454" w:rsidRPr="00233CC0" w:rsidRDefault="00FE7B58" w:rsidP="00673783">
            <w:pPr>
              <w:pStyle w:val="Overskrift2"/>
              <w:pBdr>
                <w:bottom w:val="single" w:sz="12" w:space="1" w:color="9F7845"/>
              </w:pBdr>
              <w:rPr>
                <w:color w:val="2C3949"/>
              </w:rPr>
            </w:pPr>
            <w:r w:rsidRPr="00233CC0">
              <w:rPr>
                <w:color w:val="2C3949"/>
              </w:rPr>
              <w:t>EN PINLIG SITUATION</w:t>
            </w:r>
          </w:p>
          <w:p w14:paraId="0E26242D" w14:textId="3AEDB0C7" w:rsidR="00166BA8" w:rsidRPr="004B3293" w:rsidRDefault="005B79C3" w:rsidP="00B61CDF">
            <w:r w:rsidRPr="004B3293">
              <w:t>S</w:t>
            </w:r>
            <w:r w:rsidR="00FE7B58" w:rsidRPr="004B3293">
              <w:t>nakkede tysk til tjeneren på klassens tur til England</w:t>
            </w:r>
            <w:r w:rsidR="003C1059" w:rsidRPr="004B3293">
              <w:t>.</w:t>
            </w:r>
          </w:p>
          <w:p w14:paraId="4C7985B9" w14:textId="77777777" w:rsidR="003C1059" w:rsidRPr="004B3293" w:rsidRDefault="003C1059" w:rsidP="003C1059">
            <w:r w:rsidRPr="004B3293">
              <w:t>Xxxxx xx xxxxxxxxx xxxx xxx, xxxx xxxxx xx xxxxxx xxxx.</w:t>
            </w:r>
          </w:p>
          <w:p w14:paraId="411C1190" w14:textId="72945C30" w:rsidR="00166BA8" w:rsidRPr="00233CC0" w:rsidRDefault="002B20F4" w:rsidP="00673783">
            <w:pPr>
              <w:pStyle w:val="Overskrift2"/>
              <w:pBdr>
                <w:bottom w:val="single" w:sz="12" w:space="1" w:color="9F7845"/>
              </w:pBdr>
              <w:rPr>
                <w:color w:val="2C3949"/>
              </w:rPr>
            </w:pPr>
            <w:r>
              <w:rPr>
                <w:color w:val="2C3949"/>
              </w:rPr>
              <w:t>STYRKER / SVAGHEDER</w:t>
            </w:r>
          </w:p>
          <w:p w14:paraId="6CDA9CA6" w14:textId="6AB40E93" w:rsidR="00166BA8" w:rsidRPr="004B3293" w:rsidRDefault="00166BA8" w:rsidP="003C1059">
            <w:r w:rsidRPr="004B3293">
              <w:t>Styrke: Altid godt humør</w:t>
            </w:r>
          </w:p>
          <w:p w14:paraId="4B5E7BBD" w14:textId="12B5D96E" w:rsidR="00FE7B58" w:rsidRPr="004B3293" w:rsidRDefault="00166BA8" w:rsidP="00B61CDF">
            <w:r w:rsidRPr="004B3293">
              <w:t xml:space="preserve">Svaghed: </w:t>
            </w:r>
            <w:r w:rsidR="006E77F0" w:rsidRPr="004B3293">
              <w:t>Afhængig af k</w:t>
            </w:r>
            <w:r w:rsidRPr="004B3293">
              <w:t>akaomælk</w:t>
            </w:r>
          </w:p>
          <w:p w14:paraId="02BDEB77" w14:textId="1A87C659" w:rsidR="00FE7B58" w:rsidRPr="00233CC0" w:rsidRDefault="00FE7B58" w:rsidP="00673783">
            <w:pPr>
              <w:pStyle w:val="Overskrift2"/>
              <w:pBdr>
                <w:bottom w:val="single" w:sz="12" w:space="1" w:color="9F7845"/>
              </w:pBdr>
              <w:rPr>
                <w:color w:val="2C3949"/>
              </w:rPr>
            </w:pPr>
            <w:r w:rsidRPr="00233CC0">
              <w:rPr>
                <w:color w:val="2C3949"/>
              </w:rPr>
              <w:t xml:space="preserve">3 TING </w:t>
            </w:r>
            <w:r w:rsidR="002B20F4">
              <w:rPr>
                <w:color w:val="2C3949"/>
              </w:rPr>
              <w:t>PÅ EN ØDE Ø</w:t>
            </w:r>
          </w:p>
          <w:p w14:paraId="22BFA44E" w14:textId="6563148B" w:rsidR="00FE7B58" w:rsidRPr="004B3293" w:rsidRDefault="00DD6F88" w:rsidP="00B61CDF">
            <w:r w:rsidRPr="004B3293">
              <w:t>Mobiltelefon, Neglelak, Solbriller</w:t>
            </w:r>
          </w:p>
          <w:p w14:paraId="2D0F1AA8" w14:textId="400F0427" w:rsidR="00FE7B58" w:rsidRPr="00233CC0" w:rsidRDefault="00FE7B58" w:rsidP="00673783">
            <w:pPr>
              <w:pStyle w:val="Overskrift2"/>
              <w:pBdr>
                <w:bottom w:val="single" w:sz="12" w:space="1" w:color="9F7845"/>
              </w:pBdr>
              <w:rPr>
                <w:color w:val="2C3949"/>
              </w:rPr>
            </w:pPr>
            <w:r w:rsidRPr="00233CC0">
              <w:rPr>
                <w:color w:val="2C3949"/>
              </w:rPr>
              <w:t>OM 10 ÅR</w:t>
            </w:r>
          </w:p>
          <w:p w14:paraId="40395A1E" w14:textId="2518128E" w:rsidR="00166BA8" w:rsidRPr="004B3293" w:rsidRDefault="00FE7B58" w:rsidP="00B61CDF">
            <w:r w:rsidRPr="004B3293">
              <w:t>Ejer af en sko</w:t>
            </w:r>
            <w:r w:rsidR="00307454" w:rsidRPr="004B3293">
              <w:t>b</w:t>
            </w:r>
            <w:r w:rsidRPr="004B3293">
              <w:t>utik</w:t>
            </w:r>
          </w:p>
          <w:p w14:paraId="0C6A8A1D" w14:textId="77777777" w:rsidR="003C1059" w:rsidRPr="004B3293" w:rsidRDefault="003C1059" w:rsidP="003C1059">
            <w:r w:rsidRPr="004B3293">
              <w:t>Xxxxx xx xxxxxxxxx xxxx xxx, xxxx xxxxx xx xxxxxx xxxx.</w:t>
            </w:r>
          </w:p>
          <w:p w14:paraId="7219EA0F" w14:textId="2A9F913E" w:rsidR="00036450" w:rsidRPr="00673783" w:rsidRDefault="007A4C88" w:rsidP="00233CC0">
            <w:pPr>
              <w:pStyle w:val="Overskrift2"/>
              <w:pBdr>
                <w:bottom w:val="single" w:sz="12" w:space="1" w:color="9F7845"/>
              </w:pBdr>
              <w:rPr>
                <w:color w:val="2C3949"/>
              </w:rPr>
            </w:pPr>
            <w:r>
              <w:rPr>
                <w:color w:val="2C3949"/>
              </w:rPr>
              <w:t>EN SÆRLIG HILSEN / GODE RÅD</w:t>
            </w:r>
          </w:p>
          <w:p w14:paraId="588018E1" w14:textId="77777777" w:rsidR="00AF28CE" w:rsidRPr="004B3293" w:rsidRDefault="001E157A" w:rsidP="00B61CDF">
            <w:r w:rsidRPr="004B3293">
              <w:t>Vi vil savne…</w:t>
            </w:r>
          </w:p>
          <w:p w14:paraId="45474395" w14:textId="77777777" w:rsidR="003C1059" w:rsidRPr="004B3293" w:rsidRDefault="003C1059" w:rsidP="003C1059">
            <w:r w:rsidRPr="004B3293">
              <w:t>Xxxxx xx xxxxxxxxx xxxx xxx, xxxx xxxxx xx xxxxxx xxxx.</w:t>
            </w:r>
          </w:p>
          <w:p w14:paraId="4CB5E156" w14:textId="782AA82C" w:rsidR="00B40DB8" w:rsidRPr="004B3293" w:rsidRDefault="003C1059" w:rsidP="00B61CDF">
            <w:r w:rsidRPr="004B3293">
              <w:t>Xxxxx xx xxxxxxxxx xxxx xxx, xxxx xxxxx xx xxxxxx xxxx.</w:t>
            </w:r>
          </w:p>
        </w:tc>
      </w:tr>
    </w:tbl>
    <w:p w14:paraId="27EC25F9" w14:textId="56AF14CC" w:rsidR="0082236F" w:rsidRPr="004B3293" w:rsidRDefault="00233CC0" w:rsidP="000C45FF">
      <w:pPr>
        <w:tabs>
          <w:tab w:val="left" w:pos="99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9CD6BB8" wp14:editId="6486C56C">
                <wp:simplePos x="0" y="0"/>
                <wp:positionH relativeFrom="column">
                  <wp:posOffset>74930</wp:posOffset>
                </wp:positionH>
                <wp:positionV relativeFrom="paragraph">
                  <wp:posOffset>-9438640</wp:posOffset>
                </wp:positionV>
                <wp:extent cx="2699518" cy="9888279"/>
                <wp:effectExtent l="0" t="0" r="5715" b="0"/>
                <wp:wrapNone/>
                <wp:docPr id="1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9518" cy="9888279"/>
                        </a:xfrm>
                        <a:prstGeom prst="rect">
                          <a:avLst/>
                        </a:prstGeom>
                        <a:solidFill>
                          <a:srgbClr val="2C3949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A0E26F" id="Rektangel 1" o:spid="_x0000_s1026" style="position:absolute;margin-left:5.9pt;margin-top:-743.2pt;width:212.55pt;height:778.6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" fillcolor="#2c3949" stroked="f" strokeweight=".5pt"/>
            </w:pict>
          </mc:Fallback>
        </mc:AlternateContent>
      </w:r>
    </w:p>
    <w:sectPr w:rsidR="0082236F" w:rsidRPr="004B3293" w:rsidSect="00673783">
      <w:pgSz w:w="11906" w:h="16838" w:code="9"/>
      <w:pgMar w:top="737" w:right="737" w:bottom="340" w:left="737" w:header="720" w:footer="720" w:gutter="0"/>
      <w:pgBorders w:offsetFrom="page">
        <w:bottom w:val="single" w:sz="12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960730" w14:textId="77777777" w:rsidR="0040765C" w:rsidRDefault="0040765C" w:rsidP="000C45FF">
      <w:r>
        <w:separator/>
      </w:r>
    </w:p>
  </w:endnote>
  <w:endnote w:type="continuationSeparator" w:id="0">
    <w:p w14:paraId="6754C8E0" w14:textId="77777777" w:rsidR="0040765C" w:rsidRDefault="0040765C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CD71D5" w14:textId="77777777" w:rsidR="0040765C" w:rsidRDefault="0040765C" w:rsidP="000C45FF">
      <w:r>
        <w:separator/>
      </w:r>
    </w:p>
  </w:footnote>
  <w:footnote w:type="continuationSeparator" w:id="0">
    <w:p w14:paraId="78FFFEA6" w14:textId="77777777" w:rsidR="0040765C" w:rsidRDefault="0040765C" w:rsidP="000C45F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5D3"/>
    <w:rsid w:val="00036450"/>
    <w:rsid w:val="0004060F"/>
    <w:rsid w:val="00062389"/>
    <w:rsid w:val="00066C96"/>
    <w:rsid w:val="00073B15"/>
    <w:rsid w:val="00082A60"/>
    <w:rsid w:val="00094499"/>
    <w:rsid w:val="000C45FF"/>
    <w:rsid w:val="000C6FAF"/>
    <w:rsid w:val="000D4120"/>
    <w:rsid w:val="000E03E3"/>
    <w:rsid w:val="000E3EC5"/>
    <w:rsid w:val="000E3FD1"/>
    <w:rsid w:val="000E7B04"/>
    <w:rsid w:val="000F75DB"/>
    <w:rsid w:val="00112054"/>
    <w:rsid w:val="00136F8D"/>
    <w:rsid w:val="001525E1"/>
    <w:rsid w:val="00166BA8"/>
    <w:rsid w:val="00180329"/>
    <w:rsid w:val="0019001F"/>
    <w:rsid w:val="001A3E1F"/>
    <w:rsid w:val="001A6982"/>
    <w:rsid w:val="001A74A5"/>
    <w:rsid w:val="001B2ABD"/>
    <w:rsid w:val="001B6FDD"/>
    <w:rsid w:val="001D083E"/>
    <w:rsid w:val="001E0391"/>
    <w:rsid w:val="001E157A"/>
    <w:rsid w:val="001E1759"/>
    <w:rsid w:val="001F1ECC"/>
    <w:rsid w:val="002164BE"/>
    <w:rsid w:val="00220114"/>
    <w:rsid w:val="00233CC0"/>
    <w:rsid w:val="002400EB"/>
    <w:rsid w:val="00254222"/>
    <w:rsid w:val="00256CF7"/>
    <w:rsid w:val="00281FD5"/>
    <w:rsid w:val="002B20F4"/>
    <w:rsid w:val="002B4D39"/>
    <w:rsid w:val="002C3BFD"/>
    <w:rsid w:val="002D3262"/>
    <w:rsid w:val="0030481B"/>
    <w:rsid w:val="00307454"/>
    <w:rsid w:val="003156FC"/>
    <w:rsid w:val="003254B5"/>
    <w:rsid w:val="00370759"/>
    <w:rsid w:val="0037121F"/>
    <w:rsid w:val="00375566"/>
    <w:rsid w:val="003844B2"/>
    <w:rsid w:val="003A6B7D"/>
    <w:rsid w:val="003B06CA"/>
    <w:rsid w:val="003B15D3"/>
    <w:rsid w:val="003B5E32"/>
    <w:rsid w:val="003C02FC"/>
    <w:rsid w:val="003C1059"/>
    <w:rsid w:val="003C39E6"/>
    <w:rsid w:val="003D0048"/>
    <w:rsid w:val="003D7BA4"/>
    <w:rsid w:val="003F426F"/>
    <w:rsid w:val="004071FC"/>
    <w:rsid w:val="0040765C"/>
    <w:rsid w:val="0041096E"/>
    <w:rsid w:val="00445947"/>
    <w:rsid w:val="00451A05"/>
    <w:rsid w:val="00474B94"/>
    <w:rsid w:val="004813B3"/>
    <w:rsid w:val="00482320"/>
    <w:rsid w:val="00486986"/>
    <w:rsid w:val="00496591"/>
    <w:rsid w:val="004B2E1D"/>
    <w:rsid w:val="004B3293"/>
    <w:rsid w:val="004C63E4"/>
    <w:rsid w:val="004D0BAF"/>
    <w:rsid w:val="004D3011"/>
    <w:rsid w:val="00512174"/>
    <w:rsid w:val="00514879"/>
    <w:rsid w:val="00517795"/>
    <w:rsid w:val="005262AC"/>
    <w:rsid w:val="005616D5"/>
    <w:rsid w:val="00581356"/>
    <w:rsid w:val="005A2473"/>
    <w:rsid w:val="005B79C3"/>
    <w:rsid w:val="005D40FD"/>
    <w:rsid w:val="005D6A39"/>
    <w:rsid w:val="005E1EE7"/>
    <w:rsid w:val="005E39D5"/>
    <w:rsid w:val="00600670"/>
    <w:rsid w:val="006116FA"/>
    <w:rsid w:val="00611843"/>
    <w:rsid w:val="0062123A"/>
    <w:rsid w:val="00632956"/>
    <w:rsid w:val="00642865"/>
    <w:rsid w:val="00646E75"/>
    <w:rsid w:val="0066412E"/>
    <w:rsid w:val="00673783"/>
    <w:rsid w:val="006771D0"/>
    <w:rsid w:val="006877E3"/>
    <w:rsid w:val="006B3D90"/>
    <w:rsid w:val="006E77F0"/>
    <w:rsid w:val="00700756"/>
    <w:rsid w:val="00702652"/>
    <w:rsid w:val="00715FCB"/>
    <w:rsid w:val="00737A83"/>
    <w:rsid w:val="007414D4"/>
    <w:rsid w:val="00743101"/>
    <w:rsid w:val="00762F83"/>
    <w:rsid w:val="007775E1"/>
    <w:rsid w:val="007867A0"/>
    <w:rsid w:val="007927F5"/>
    <w:rsid w:val="00796DA2"/>
    <w:rsid w:val="007A07AE"/>
    <w:rsid w:val="007A4C88"/>
    <w:rsid w:val="007B02F4"/>
    <w:rsid w:val="007D3592"/>
    <w:rsid w:val="00802CA0"/>
    <w:rsid w:val="0081718B"/>
    <w:rsid w:val="0082236F"/>
    <w:rsid w:val="0085267B"/>
    <w:rsid w:val="008628C1"/>
    <w:rsid w:val="008A30AA"/>
    <w:rsid w:val="008B3631"/>
    <w:rsid w:val="008C2656"/>
    <w:rsid w:val="008C6DE7"/>
    <w:rsid w:val="008E5AE3"/>
    <w:rsid w:val="00915144"/>
    <w:rsid w:val="00922437"/>
    <w:rsid w:val="009260CD"/>
    <w:rsid w:val="009465ED"/>
    <w:rsid w:val="0095149B"/>
    <w:rsid w:val="00952C25"/>
    <w:rsid w:val="009868E7"/>
    <w:rsid w:val="00991610"/>
    <w:rsid w:val="009B7C47"/>
    <w:rsid w:val="009C433A"/>
    <w:rsid w:val="009E1CB0"/>
    <w:rsid w:val="00A20D63"/>
    <w:rsid w:val="00A2118D"/>
    <w:rsid w:val="00A250DB"/>
    <w:rsid w:val="00A477FA"/>
    <w:rsid w:val="00A6094E"/>
    <w:rsid w:val="00A93E7D"/>
    <w:rsid w:val="00AB3E9C"/>
    <w:rsid w:val="00AB748C"/>
    <w:rsid w:val="00AD76E2"/>
    <w:rsid w:val="00AE7882"/>
    <w:rsid w:val="00AF28CE"/>
    <w:rsid w:val="00B1201B"/>
    <w:rsid w:val="00B20152"/>
    <w:rsid w:val="00B359E4"/>
    <w:rsid w:val="00B40DB8"/>
    <w:rsid w:val="00B44C31"/>
    <w:rsid w:val="00B50965"/>
    <w:rsid w:val="00B57D98"/>
    <w:rsid w:val="00B610A6"/>
    <w:rsid w:val="00B61CDF"/>
    <w:rsid w:val="00B70850"/>
    <w:rsid w:val="00B730B6"/>
    <w:rsid w:val="00B851B4"/>
    <w:rsid w:val="00BA7F8E"/>
    <w:rsid w:val="00C066B6"/>
    <w:rsid w:val="00C10127"/>
    <w:rsid w:val="00C15275"/>
    <w:rsid w:val="00C37BA1"/>
    <w:rsid w:val="00C4674C"/>
    <w:rsid w:val="00C506CF"/>
    <w:rsid w:val="00C53EB6"/>
    <w:rsid w:val="00C54FB6"/>
    <w:rsid w:val="00C72BED"/>
    <w:rsid w:val="00C9578B"/>
    <w:rsid w:val="00CB0055"/>
    <w:rsid w:val="00CB4B1E"/>
    <w:rsid w:val="00CB681B"/>
    <w:rsid w:val="00CC38B8"/>
    <w:rsid w:val="00CC4513"/>
    <w:rsid w:val="00D04A25"/>
    <w:rsid w:val="00D04BC0"/>
    <w:rsid w:val="00D10B86"/>
    <w:rsid w:val="00D2522B"/>
    <w:rsid w:val="00D422DE"/>
    <w:rsid w:val="00D47FED"/>
    <w:rsid w:val="00D5459D"/>
    <w:rsid w:val="00D67995"/>
    <w:rsid w:val="00D905FA"/>
    <w:rsid w:val="00DA1F4D"/>
    <w:rsid w:val="00DA575A"/>
    <w:rsid w:val="00DA7AE3"/>
    <w:rsid w:val="00DB3291"/>
    <w:rsid w:val="00DC233C"/>
    <w:rsid w:val="00DD172A"/>
    <w:rsid w:val="00DD6F88"/>
    <w:rsid w:val="00DF3D96"/>
    <w:rsid w:val="00E05A0F"/>
    <w:rsid w:val="00E1174F"/>
    <w:rsid w:val="00E127EA"/>
    <w:rsid w:val="00E25A26"/>
    <w:rsid w:val="00E32930"/>
    <w:rsid w:val="00E4381A"/>
    <w:rsid w:val="00E51F90"/>
    <w:rsid w:val="00E541DD"/>
    <w:rsid w:val="00E55D74"/>
    <w:rsid w:val="00E93AF4"/>
    <w:rsid w:val="00EA4EB9"/>
    <w:rsid w:val="00EA6025"/>
    <w:rsid w:val="00EB5993"/>
    <w:rsid w:val="00EF429D"/>
    <w:rsid w:val="00F1143D"/>
    <w:rsid w:val="00F426DC"/>
    <w:rsid w:val="00F531D0"/>
    <w:rsid w:val="00F60274"/>
    <w:rsid w:val="00F77FB9"/>
    <w:rsid w:val="00F85625"/>
    <w:rsid w:val="00F91EF2"/>
    <w:rsid w:val="00FB068F"/>
    <w:rsid w:val="00FC32FD"/>
    <w:rsid w:val="00FD43E4"/>
    <w:rsid w:val="00FE7B58"/>
    <w:rsid w:val="00FF0A37"/>
    <w:rsid w:val="00FF1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9C0E2F"/>
  <w14:defaultImageDpi w14:val="32767"/>
  <w15:chartTrackingRefBased/>
  <w15:docId w15:val="{185AF7D1-E949-4B09-BB89-7AF0D221F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da-DK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D10B86"/>
    <w:rPr>
      <w:rFonts w:ascii="Corbel" w:hAnsi="Corbel"/>
      <w:sz w:val="22"/>
      <w:szCs w:val="22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C54FB6"/>
    <w:pPr>
      <w:keepNext/>
      <w:keepLines/>
      <w:outlineLvl w:val="0"/>
    </w:pPr>
    <w:rPr>
      <w:rFonts w:ascii="Century Gothic" w:eastAsiaTheme="majorEastAsia" w:hAnsi="Century Gothic" w:cstheme="majorBidi"/>
      <w:caps/>
      <w:sz w:val="56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3C1059"/>
    <w:pPr>
      <w:keepNext/>
      <w:keepLines/>
      <w:pBdr>
        <w:bottom w:val="single" w:sz="12" w:space="1" w:color="4A66AC" w:themeColor="accent1"/>
      </w:pBdr>
      <w:spacing w:before="360" w:after="60"/>
      <w:outlineLvl w:val="1"/>
    </w:pPr>
    <w:rPr>
      <w:rFonts w:eastAsiaTheme="majorEastAsia" w:cstheme="majorBidi"/>
      <w:bCs/>
      <w:caps/>
      <w:color w:val="143F6A" w:themeColor="accent3" w:themeShade="80"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qFormat/>
    <w:rsid w:val="003C1059"/>
    <w:pPr>
      <w:keepNext/>
      <w:keepLines/>
      <w:spacing w:before="360" w:after="60"/>
      <w:outlineLvl w:val="2"/>
    </w:pPr>
    <w:rPr>
      <w:rFonts w:eastAsiaTheme="majorEastAsia" w:cstheme="majorBidi"/>
      <w:caps/>
      <w:color w:val="143F6A" w:themeColor="accent3" w:themeShade="80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qFormat/>
    <w:rsid w:val="00B359E4"/>
    <w:pPr>
      <w:outlineLvl w:val="3"/>
    </w:pPr>
    <w:rPr>
      <w:b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2Tegn">
    <w:name w:val="Overskrift 2 Tegn"/>
    <w:basedOn w:val="Standardskrifttypeiafsnit"/>
    <w:link w:val="Overskrift2"/>
    <w:uiPriority w:val="9"/>
    <w:rsid w:val="003C1059"/>
    <w:rPr>
      <w:rFonts w:ascii="Calibri" w:eastAsiaTheme="majorEastAsia" w:hAnsi="Calibri" w:cstheme="majorBidi"/>
      <w:bCs/>
      <w:caps/>
      <w:color w:val="143F6A" w:themeColor="accent3" w:themeShade="80"/>
      <w:szCs w:val="26"/>
    </w:rPr>
  </w:style>
  <w:style w:type="paragraph" w:styleId="Titel">
    <w:name w:val="Title"/>
    <w:basedOn w:val="Normal"/>
    <w:next w:val="Normal"/>
    <w:link w:val="TitelTegn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elTegn">
    <w:name w:val="Titel Tegn"/>
    <w:basedOn w:val="Standardskrifttypeiafsnit"/>
    <w:link w:val="Titel"/>
    <w:uiPriority w:val="10"/>
    <w:rsid w:val="001B2ABD"/>
    <w:rPr>
      <w:caps/>
      <w:color w:val="000000" w:themeColor="text1"/>
      <w:sz w:val="96"/>
      <w:szCs w:val="76"/>
    </w:rPr>
  </w:style>
  <w:style w:type="character" w:styleId="Fremhv">
    <w:name w:val="Emphasis"/>
    <w:basedOn w:val="Standardskrifttypeiafsnit"/>
    <w:uiPriority w:val="11"/>
    <w:semiHidden/>
    <w:qFormat/>
    <w:rsid w:val="00E25A26"/>
    <w:rPr>
      <w:i/>
      <w:iCs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C54FB6"/>
    <w:rPr>
      <w:rFonts w:ascii="Century Gothic" w:eastAsiaTheme="majorEastAsia" w:hAnsi="Century Gothic" w:cstheme="majorBidi"/>
      <w:caps/>
      <w:sz w:val="56"/>
      <w:szCs w:val="32"/>
    </w:rPr>
  </w:style>
  <w:style w:type="paragraph" w:styleId="Dato">
    <w:name w:val="Date"/>
    <w:basedOn w:val="Normal"/>
    <w:next w:val="Normal"/>
    <w:link w:val="DatoTegn"/>
    <w:uiPriority w:val="99"/>
    <w:rsid w:val="00036450"/>
  </w:style>
  <w:style w:type="character" w:customStyle="1" w:styleId="DatoTegn">
    <w:name w:val="Dato Tegn"/>
    <w:basedOn w:val="Standardskrifttypeiafsnit"/>
    <w:link w:val="Dato"/>
    <w:uiPriority w:val="99"/>
    <w:rsid w:val="00036450"/>
    <w:rPr>
      <w:sz w:val="18"/>
      <w:szCs w:val="22"/>
    </w:rPr>
  </w:style>
  <w:style w:type="character" w:styleId="Hyperlink">
    <w:name w:val="Hyperlink"/>
    <w:basedOn w:val="Standardskrifttypeiafsnit"/>
    <w:uiPriority w:val="99"/>
    <w:unhideWhenUsed/>
    <w:rsid w:val="00281FD5"/>
    <w:rPr>
      <w:color w:val="3476B1" w:themeColor="accent2" w:themeShade="BF"/>
      <w:u w:val="single"/>
    </w:rPr>
  </w:style>
  <w:style w:type="character" w:styleId="Ulstomtale">
    <w:name w:val="Unresolved Mention"/>
    <w:basedOn w:val="Standardskrifttypeiafsnit"/>
    <w:uiPriority w:val="99"/>
    <w:semiHidden/>
    <w:rsid w:val="004813B3"/>
    <w:rPr>
      <w:color w:val="605E5C"/>
      <w:shd w:val="clear" w:color="auto" w:fill="E1DFDD"/>
    </w:rPr>
  </w:style>
  <w:style w:type="paragraph" w:styleId="Sidehoved">
    <w:name w:val="header"/>
    <w:basedOn w:val="Normal"/>
    <w:link w:val="SidehovedTegn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0C45FF"/>
    <w:rPr>
      <w:sz w:val="22"/>
      <w:szCs w:val="22"/>
    </w:rPr>
  </w:style>
  <w:style w:type="paragraph" w:styleId="Sidefod">
    <w:name w:val="footer"/>
    <w:basedOn w:val="Normal"/>
    <w:link w:val="SidefodTegn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0C45FF"/>
    <w:rPr>
      <w:sz w:val="22"/>
      <w:szCs w:val="22"/>
    </w:rPr>
  </w:style>
  <w:style w:type="table" w:styleId="Tabel-Gitter">
    <w:name w:val="Table Grid"/>
    <w:basedOn w:val="Tabel-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dsholdertekst">
    <w:name w:val="Placeholder Text"/>
    <w:basedOn w:val="Standardskrifttypeiafsnit"/>
    <w:uiPriority w:val="99"/>
    <w:semiHidden/>
    <w:rsid w:val="001B2ABD"/>
    <w:rPr>
      <w:color w:val="808080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3C1059"/>
    <w:rPr>
      <w:rFonts w:ascii="Calibri" w:eastAsiaTheme="majorEastAsia" w:hAnsi="Calibri" w:cstheme="majorBidi"/>
      <w:caps/>
      <w:color w:val="143F6A" w:themeColor="accent3" w:themeShade="80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B359E4"/>
    <w:rPr>
      <w:b/>
      <w:sz w:val="18"/>
      <w:szCs w:val="22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6412E"/>
    <w:rPr>
      <w:rFonts w:ascii="Segoe UI" w:hAnsi="Segoe UI" w:cs="Segoe UI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6412E"/>
    <w:rPr>
      <w:rFonts w:ascii="Segoe UI" w:hAnsi="Segoe UI" w:cs="Segoe UI"/>
      <w:sz w:val="18"/>
      <w:szCs w:val="18"/>
    </w:rPr>
  </w:style>
  <w:style w:type="paragraph" w:styleId="Ingenafstand">
    <w:name w:val="No Spacing"/>
    <w:uiPriority w:val="1"/>
    <w:qFormat/>
    <w:rsid w:val="000D4120"/>
    <w:rPr>
      <w:rFonts w:ascii="Century Gothic" w:hAnsi="Century Gothic"/>
      <w:sz w:val="3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navn@gmail.com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s.DEGN\AppData\Local\Microsoft\Office\16.0\DTS\da-DK%7bF5C84F63-14CC-4CAE-A2EB-B4F37FB85524%7d\%7bD084E45A-2ABF-45ED-91C4-4677FCA18DA8%7dtf00546271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23EB65153CF4E4AB249267F966C36F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A3448AF-85F4-468F-A768-1A41368F5EC5}"/>
      </w:docPartPr>
      <w:docPartBody>
        <w:p w:rsidR="00961F38" w:rsidRDefault="00AC48BA">
          <w:pPr>
            <w:pStyle w:val="123EB65153CF4E4AB249267F966C36F9"/>
          </w:pPr>
          <w:r w:rsidRPr="004D3011">
            <w:rPr>
              <w:lang w:bidi="da-DK"/>
            </w:rPr>
            <w:t>MAIL: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48BA"/>
    <w:rsid w:val="0004060F"/>
    <w:rsid w:val="00121A54"/>
    <w:rsid w:val="001B6FDD"/>
    <w:rsid w:val="001D083E"/>
    <w:rsid w:val="001D5E9F"/>
    <w:rsid w:val="003C02FC"/>
    <w:rsid w:val="00482320"/>
    <w:rsid w:val="004840AA"/>
    <w:rsid w:val="004D0143"/>
    <w:rsid w:val="004F04B0"/>
    <w:rsid w:val="005819BA"/>
    <w:rsid w:val="00674658"/>
    <w:rsid w:val="006E651C"/>
    <w:rsid w:val="007506CB"/>
    <w:rsid w:val="00762F83"/>
    <w:rsid w:val="00854F90"/>
    <w:rsid w:val="008E5AE3"/>
    <w:rsid w:val="00915144"/>
    <w:rsid w:val="00961F38"/>
    <w:rsid w:val="00A22A14"/>
    <w:rsid w:val="00AC48BA"/>
    <w:rsid w:val="00B50965"/>
    <w:rsid w:val="00B63DE9"/>
    <w:rsid w:val="00BA7F8E"/>
    <w:rsid w:val="00CA58C6"/>
    <w:rsid w:val="00CF641B"/>
    <w:rsid w:val="00D67995"/>
    <w:rsid w:val="00D9489C"/>
    <w:rsid w:val="00DA7894"/>
    <w:rsid w:val="00DB539D"/>
    <w:rsid w:val="00E66EAB"/>
    <w:rsid w:val="00E67D33"/>
    <w:rsid w:val="00E93AF4"/>
    <w:rsid w:val="00F405F4"/>
    <w:rsid w:val="00F53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uiPriority w:val="9"/>
    <w:qFormat/>
    <w:pPr>
      <w:keepNext/>
      <w:keepLines/>
      <w:pBdr>
        <w:bottom w:val="single" w:sz="8" w:space="1" w:color="156082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123EB65153CF4E4AB249267F966C36F9">
    <w:name w:val="123EB65153CF4E4AB249267F966C36F9"/>
  </w:style>
  <w:style w:type="character" w:styleId="Hyperlink">
    <w:name w:val="Hyperlink"/>
    <w:basedOn w:val="Standardskrifttypeiafsnit"/>
    <w:uiPriority w:val="99"/>
    <w:unhideWhenUsed/>
    <w:rsid w:val="00961F38"/>
    <w:rPr>
      <w:color w:val="BF4E14" w:themeColor="accent2" w:themeShade="BF"/>
      <w:u w:val="single"/>
    </w:rPr>
  </w:style>
  <w:style w:type="character" w:customStyle="1" w:styleId="Overskrift2Tegn">
    <w:name w:val="Overskrift 2 Tegn"/>
    <w:basedOn w:val="Standardskrifttypeiafsnit"/>
    <w:link w:val="Overskrift2"/>
    <w:uiPriority w:val="9"/>
    <w:rPr>
      <w:rFonts w:asciiTheme="majorHAnsi" w:eastAsiaTheme="majorEastAsia" w:hAnsiTheme="majorHAnsi" w:cstheme="majorBidi"/>
      <w:b/>
      <w:bCs/>
      <w:caps/>
      <w:szCs w:val="26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arm blå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D967D84-E908-4518-AE96-F8EDD3AA4C0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8506A0D-4821-47C2-BD9B-CACF27C6B10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{D084E45A-2ABF-45ED-91C4-4677FCA18DA8}tf00546271.dotx</Template>
  <TotalTime>44</TotalTime>
  <Pages>1</Pages>
  <Words>160</Words>
  <Characters>979</Characters>
  <Application>Microsoft Office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Helle Klitgaard Christensen - Degn Grafisk A/S</dc:creator>
  <cp:keywords/>
  <dc:description/>
  <cp:lastModifiedBy>Henrik Bahnsen - Degn Grafisk A/S</cp:lastModifiedBy>
  <cp:revision>10</cp:revision>
  <dcterms:created xsi:type="dcterms:W3CDTF">2025-01-20T09:59:00Z</dcterms:created>
  <dcterms:modified xsi:type="dcterms:W3CDTF">2025-02-19T10:03:00Z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